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pace for notes"/>
      </w:tblPr>
      <w:tblGrid>
        <w:gridCol w:w="4437"/>
        <w:gridCol w:w="4438"/>
      </w:tblGrid>
      <w:tr w:rsidR="003C4EED" w14:paraId="22BD682B" w14:textId="77777777" w:rsidTr="002F364D">
        <w:trPr>
          <w:cantSplit/>
        </w:trPr>
        <w:tc>
          <w:tcPr>
            <w:tcW w:w="4437" w:type="dxa"/>
          </w:tcPr>
          <w:p w14:paraId="29018086" w14:textId="77777777" w:rsidR="003C4EED" w:rsidRDefault="00B33D9E">
            <w:pPr>
              <w:pStyle w:val="Month"/>
            </w:pPr>
            <w:bookmarkStart w:id="0" w:name="_GoBack"/>
            <w:bookmarkEnd w:id="0"/>
            <w:r>
              <w:t>November</w:t>
            </w:r>
          </w:p>
        </w:tc>
        <w:tc>
          <w:tcPr>
            <w:tcW w:w="4438" w:type="dxa"/>
          </w:tcPr>
          <w:p w14:paraId="39AC5172" w14:textId="77777777" w:rsidR="003C4EED" w:rsidRDefault="009377A5" w:rsidP="00441D1E">
            <w:pPr>
              <w:pStyle w:val="Year"/>
            </w:pPr>
            <w:r>
              <w:t>2020</w:t>
            </w:r>
          </w:p>
        </w:tc>
      </w:tr>
    </w:tbl>
    <w:p w14:paraId="575206B9" w14:textId="77777777"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14:paraId="3BB7E633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D8BD87" w14:textId="77777777"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EBA11D" w14:textId="77777777"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B908A70" w14:textId="77777777"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31BB2CE" w14:textId="77777777"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8A76F4E" w14:textId="77777777"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65B2B0" w14:textId="77777777"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A850259" w14:textId="77777777" w:rsidR="003C4EED" w:rsidRDefault="00B33D9E">
            <w:pPr>
              <w:pStyle w:val="Day"/>
            </w:pPr>
            <w:r>
              <w:t>Sunday</w:t>
            </w:r>
          </w:p>
        </w:tc>
      </w:tr>
      <w:tr w:rsidR="00086E00" w14:paraId="4AA100B4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9071283" w14:textId="77777777" w:rsidR="00086E00" w:rsidRDefault="00841525" w:rsidP="001B191D">
            <w:pPr>
              <w:pStyle w:val="Off-MonthDate"/>
            </w:pPr>
            <w:r>
              <w:t>2</w:t>
            </w:r>
            <w:r w:rsidR="00F27743"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F5DF937" w14:textId="77777777" w:rsidR="00086E00" w:rsidRDefault="001B191D" w:rsidP="001B191D">
            <w:pPr>
              <w:pStyle w:val="Off-MonthDate"/>
            </w:pPr>
            <w:r>
              <w:t>2</w:t>
            </w:r>
            <w:r w:rsidR="00F27743">
              <w:t>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32E93B7" w14:textId="77777777" w:rsidR="00086E00" w:rsidRDefault="00F27743" w:rsidP="001B191D">
            <w:pPr>
              <w:pStyle w:val="Off-MonthDate"/>
            </w:pPr>
            <w: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CE59A0F" w14:textId="77777777" w:rsidR="00086E00" w:rsidRDefault="00F27743" w:rsidP="001B191D">
            <w:pPr>
              <w:pStyle w:val="Off-MonthDate"/>
            </w:pPr>
            <w: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F5435B3" w14:textId="77777777" w:rsidR="00086E00" w:rsidRDefault="00F27743" w:rsidP="00F27743">
            <w:pPr>
              <w:pStyle w:val="Off-MonthDate"/>
            </w:pPr>
            <w: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9CDE6F" w14:textId="77777777" w:rsidR="00086E00" w:rsidRDefault="00F27743" w:rsidP="00F27743">
            <w:pPr>
              <w:pStyle w:val="Off-MonthDate"/>
            </w:pPr>
            <w: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90E09F7" w14:textId="77777777" w:rsidR="00086E00" w:rsidRDefault="00F27743" w:rsidP="00086E00">
            <w:pPr>
              <w:pStyle w:val="Date"/>
            </w:pPr>
            <w:r>
              <w:t>1</w:t>
            </w:r>
          </w:p>
        </w:tc>
      </w:tr>
      <w:tr w:rsidR="003C4EED" w14:paraId="5DD5C96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DA4C72B" w14:textId="77777777"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57984ED" w14:textId="77777777"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1ED5CCD" w14:textId="77777777"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A0E031B" w14:textId="77777777"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69A0C76" w14:textId="77777777"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EDCC2D6" w14:textId="77777777"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62B7FE1" w14:textId="77777777" w:rsidR="003C4EED" w:rsidRDefault="003C4EED"/>
        </w:tc>
      </w:tr>
      <w:tr w:rsidR="003C4EED" w14:paraId="3922A49D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D9C7F7B" w14:textId="77777777" w:rsidR="003C4EED" w:rsidRDefault="00F27743">
            <w:pPr>
              <w:pStyle w:val="Date"/>
            </w:pPr>
            <w: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7D396AF" w14:textId="77777777" w:rsidR="003C4EED" w:rsidRDefault="00F27743">
            <w:pPr>
              <w:pStyle w:val="Date"/>
            </w:pPr>
            <w: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487AEE" w14:textId="77777777" w:rsidR="003C4EED" w:rsidRDefault="00F27743">
            <w:pPr>
              <w:pStyle w:val="Date"/>
            </w:pPr>
            <w: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6A107FB" w14:textId="77777777" w:rsidR="003C4EED" w:rsidRDefault="00F27743">
            <w:pPr>
              <w:pStyle w:val="Date"/>
            </w:pPr>
            <w: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ABBE40E" w14:textId="77777777" w:rsidR="003C4EED" w:rsidRDefault="00F27743">
            <w:pPr>
              <w:pStyle w:val="Date"/>
            </w:pPr>
            <w: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528A594" w14:textId="77777777" w:rsidR="003C4EED" w:rsidRDefault="00F27743" w:rsidP="00841525">
            <w:pPr>
              <w:pStyle w:val="Date"/>
            </w:pPr>
            <w: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3651D51" w14:textId="77777777" w:rsidR="003C4EED" w:rsidRDefault="00F27743">
            <w:pPr>
              <w:pStyle w:val="Date"/>
            </w:pPr>
            <w:r>
              <w:t>8</w:t>
            </w:r>
          </w:p>
        </w:tc>
      </w:tr>
      <w:tr w:rsidR="003C4EED" w14:paraId="1C03D672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111DC01" w14:textId="77777777"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531B1FC" w14:textId="77777777"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E85DD0C" w14:textId="77777777"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07E0C28" w14:textId="77777777"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EA54741" w14:textId="77777777"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5AB51AC" w14:textId="77777777"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868EAC8" w14:textId="77777777" w:rsidR="003C4EED" w:rsidRDefault="003C4EED"/>
        </w:tc>
      </w:tr>
      <w:tr w:rsidR="003C4EED" w14:paraId="0254E70B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A469A72" w14:textId="77777777" w:rsidR="003C4EED" w:rsidRDefault="00F27743">
            <w:pPr>
              <w:pStyle w:val="Date"/>
            </w:pPr>
            <w: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19FE8BF" w14:textId="77777777" w:rsidR="003C4EED" w:rsidRDefault="00F27743">
            <w:pPr>
              <w:pStyle w:val="Date"/>
            </w:pPr>
            <w: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EB0BF5A" w14:textId="77777777" w:rsidR="003C4EED" w:rsidRDefault="00F27743">
            <w:pPr>
              <w:pStyle w:val="Date"/>
            </w:pPr>
            <w: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DA9C2F9" w14:textId="77777777" w:rsidR="003C4EED" w:rsidRDefault="00F27743">
            <w:pPr>
              <w:pStyle w:val="Date"/>
            </w:pPr>
            <w: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4A9BE26" w14:textId="77777777" w:rsidR="003C4EED" w:rsidRDefault="00F27743">
            <w:pPr>
              <w:pStyle w:val="Date"/>
            </w:pPr>
            <w: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EF07CAB" w14:textId="77777777" w:rsidR="003C4EED" w:rsidRDefault="00F27743">
            <w:pPr>
              <w:pStyle w:val="Date"/>
            </w:pPr>
            <w: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EB5CD4" w14:textId="77777777" w:rsidR="003C4EED" w:rsidRDefault="00F27743">
            <w:pPr>
              <w:pStyle w:val="Date"/>
            </w:pPr>
            <w:r>
              <w:t>15</w:t>
            </w:r>
          </w:p>
        </w:tc>
      </w:tr>
      <w:tr w:rsidR="003C4EED" w14:paraId="4DA0607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E30430D" w14:textId="77777777"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C890A16" w14:textId="77777777"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054DFF5" w14:textId="77777777"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3209E7C" w14:textId="77777777"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56CC4C8" w14:textId="77777777"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8C5D5F1" w14:textId="77777777"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8AD5B9D" w14:textId="77777777" w:rsidR="003C4EED" w:rsidRDefault="003C4EED"/>
        </w:tc>
      </w:tr>
      <w:tr w:rsidR="003C4EED" w14:paraId="087535F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CA090B1" w14:textId="77777777" w:rsidR="003C4EED" w:rsidRDefault="00841525">
            <w:pPr>
              <w:pStyle w:val="Date"/>
            </w:pPr>
            <w:r>
              <w:t>1</w:t>
            </w:r>
            <w:r w:rsidR="00F27743"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6DB8E45" w14:textId="77777777" w:rsidR="003C4EED" w:rsidRDefault="00F27743">
            <w:pPr>
              <w:pStyle w:val="Date"/>
            </w:pPr>
            <w: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FEDE135" w14:textId="77777777" w:rsidR="003C4EED" w:rsidRDefault="00F27743">
            <w:pPr>
              <w:pStyle w:val="Date"/>
            </w:pPr>
            <w: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3E57690" w14:textId="77777777" w:rsidR="003C4EED" w:rsidRDefault="00F27743">
            <w:pPr>
              <w:pStyle w:val="Date"/>
            </w:pPr>
            <w: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50230A7" w14:textId="77777777" w:rsidR="003C4EED" w:rsidRDefault="00F27743">
            <w:pPr>
              <w:pStyle w:val="Date"/>
            </w:pPr>
            <w: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011554E" w14:textId="77777777" w:rsidR="003C4EED" w:rsidRDefault="00F27743">
            <w:pPr>
              <w:pStyle w:val="Date"/>
            </w:pPr>
            <w: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40254A0" w14:textId="77777777" w:rsidR="003C4EED" w:rsidRDefault="00F27743">
            <w:pPr>
              <w:pStyle w:val="Date"/>
            </w:pPr>
            <w:r>
              <w:t>22</w:t>
            </w:r>
          </w:p>
        </w:tc>
      </w:tr>
      <w:tr w:rsidR="003C4EED" w14:paraId="1873853C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3A36B1F" w14:textId="1F51C2A4" w:rsidR="003C4EED" w:rsidRDefault="008216E6">
            <w:r>
              <w:t xml:space="preserve"> set up tables and shelves  8:30 - noon</w:t>
            </w: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665AECA" w14:textId="19A81D41" w:rsidR="003C4EED" w:rsidRDefault="008216E6">
            <w:r>
              <w:t>Unpack</w:t>
            </w:r>
          </w:p>
          <w:p w14:paraId="7F512E71" w14:textId="6598CCBB" w:rsidR="008216E6" w:rsidRDefault="008216E6">
            <w:r>
              <w:t>8:30 - noon</w:t>
            </w: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3E8C3E0" w14:textId="77777777" w:rsidR="003C4EED" w:rsidRDefault="008216E6">
            <w:r>
              <w:t xml:space="preserve">Unpack </w:t>
            </w:r>
          </w:p>
          <w:p w14:paraId="686FAF5E" w14:textId="047F7327" w:rsidR="008216E6" w:rsidRDefault="008216E6">
            <w:r>
              <w:t>8:30 - noon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FA78EFA" w14:textId="77777777"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A24E0E3" w14:textId="77777777"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3D45D06" w14:textId="77777777" w:rsidR="003C4EED" w:rsidRDefault="003C4EED" w:rsidP="001B191D">
            <w:pPr>
              <w:pStyle w:val="Date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501930F" w14:textId="77777777" w:rsidR="003C4EED" w:rsidRDefault="003C4EED"/>
        </w:tc>
      </w:tr>
      <w:tr w:rsidR="003C4EED" w14:paraId="1A9D017E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2CB2005" w14:textId="77777777" w:rsidR="003C4EED" w:rsidRDefault="00B33D9E">
            <w:pPr>
              <w:pStyle w:val="Date"/>
            </w:pPr>
            <w:r>
              <w:t>2</w:t>
            </w:r>
            <w:r w:rsidR="00F27743"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59835C2" w14:textId="77777777" w:rsidR="003C4EED" w:rsidRDefault="00F27743">
            <w:pPr>
              <w:pStyle w:val="Date"/>
            </w:pPr>
            <w: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B533A6E" w14:textId="77777777" w:rsidR="003C4EED" w:rsidRDefault="00F27743">
            <w:pPr>
              <w:pStyle w:val="Date"/>
            </w:pPr>
            <w: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2F55777" w14:textId="77777777" w:rsidR="003C4EED" w:rsidRDefault="00F27743" w:rsidP="00C61ECC">
            <w:pPr>
              <w:pStyle w:val="Date"/>
            </w:pPr>
            <w: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9295156" w14:textId="77777777" w:rsidR="003C4EED" w:rsidRDefault="00F27743" w:rsidP="00C61ECC">
            <w:pPr>
              <w:pStyle w:val="Date"/>
            </w:pPr>
            <w: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12239AB" w14:textId="77777777" w:rsidR="003C4EED" w:rsidRDefault="00F27743" w:rsidP="001B191D">
            <w:pPr>
              <w:pStyle w:val="Date"/>
            </w:pPr>
            <w: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90B1E7A" w14:textId="77777777" w:rsidR="003C4EED" w:rsidRDefault="00F27743" w:rsidP="00F27743">
            <w:pPr>
              <w:pStyle w:val="Date"/>
            </w:pPr>
            <w:r>
              <w:t>29</w:t>
            </w:r>
          </w:p>
        </w:tc>
      </w:tr>
      <w:tr w:rsidR="003C4EED" w14:paraId="7EA49A46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5B9ADC9" w14:textId="77777777" w:rsidR="003C4EED" w:rsidRDefault="008216E6">
            <w:r>
              <w:t xml:space="preserve">PACK </w:t>
            </w:r>
          </w:p>
          <w:p w14:paraId="144F0A14" w14:textId="305EED63" w:rsidR="008216E6" w:rsidRDefault="008216E6">
            <w:r>
              <w:t>8:30 - 3</w:t>
            </w: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0841767" w14:textId="77777777" w:rsidR="003C4EED" w:rsidRDefault="008216E6">
            <w:r>
              <w:t xml:space="preserve">PACK </w:t>
            </w:r>
          </w:p>
          <w:p w14:paraId="374269CC" w14:textId="1B68FCDA" w:rsidR="008216E6" w:rsidRDefault="008216E6">
            <w:r>
              <w:t>8:30 - 3</w:t>
            </w: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9E18A5C" w14:textId="77777777" w:rsidR="003C4EED" w:rsidRDefault="003C4EED"/>
        </w:tc>
        <w:tc>
          <w:tcPr>
            <w:tcW w:w="1260" w:type="dxa"/>
            <w:tcBorders>
              <w:top w:val="nil"/>
            </w:tcBorders>
          </w:tcPr>
          <w:p w14:paraId="2C859755" w14:textId="77777777" w:rsidR="003C4EED" w:rsidRDefault="003C4EED"/>
        </w:tc>
        <w:tc>
          <w:tcPr>
            <w:tcW w:w="1259" w:type="dxa"/>
            <w:tcBorders>
              <w:top w:val="nil"/>
            </w:tcBorders>
          </w:tcPr>
          <w:p w14:paraId="1C0B5C4A" w14:textId="77777777" w:rsidR="003C4EED" w:rsidRDefault="003C4EED"/>
        </w:tc>
        <w:tc>
          <w:tcPr>
            <w:tcW w:w="1259" w:type="dxa"/>
            <w:tcBorders>
              <w:top w:val="nil"/>
            </w:tcBorders>
          </w:tcPr>
          <w:p w14:paraId="7AE05680" w14:textId="77777777" w:rsidR="003C4EED" w:rsidRDefault="003C4EED"/>
        </w:tc>
        <w:tc>
          <w:tcPr>
            <w:tcW w:w="1260" w:type="dxa"/>
            <w:tcBorders>
              <w:top w:val="nil"/>
            </w:tcBorders>
          </w:tcPr>
          <w:p w14:paraId="0B63619E" w14:textId="77777777" w:rsidR="003C4EED" w:rsidRDefault="003C4EED"/>
        </w:tc>
      </w:tr>
      <w:tr w:rsidR="003C4EED" w14:paraId="63B1C88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BBF7242" w14:textId="77777777" w:rsidR="003C4EED" w:rsidRDefault="00F27743" w:rsidP="00F27743">
            <w:pPr>
              <w:pStyle w:val="Date"/>
            </w:pPr>
            <w: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A8F0726" w14:textId="77777777" w:rsidR="003C4EED" w:rsidRDefault="00F27743">
            <w:pPr>
              <w:pStyle w:val="Off-MonthDate"/>
            </w:pPr>
            <w: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C1206FB" w14:textId="77777777" w:rsidR="003C4EED" w:rsidRDefault="00F27743">
            <w:pPr>
              <w:pStyle w:val="Off-MonthDate"/>
            </w:pPr>
            <w: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A2C4A5" w14:textId="77777777" w:rsidR="003C4EED" w:rsidRDefault="00F27743">
            <w:pPr>
              <w:pStyle w:val="Off-MonthDate"/>
            </w:pPr>
            <w: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15EB25A" w14:textId="77777777" w:rsidR="003C4EED" w:rsidRDefault="00F27743">
            <w:pPr>
              <w:pStyle w:val="Off-MonthDate"/>
            </w:pPr>
            <w: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8ECFA51" w14:textId="77777777" w:rsidR="003C4EED" w:rsidRDefault="00F27743">
            <w:pPr>
              <w:pStyle w:val="Off-MonthDate"/>
            </w:pPr>
            <w: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64BC42D" w14:textId="77777777" w:rsidR="003C4EED" w:rsidRDefault="00F27743">
            <w:pPr>
              <w:pStyle w:val="Off-MonthDate"/>
            </w:pPr>
            <w:r>
              <w:t>6</w:t>
            </w:r>
          </w:p>
        </w:tc>
      </w:tr>
      <w:tr w:rsidR="003C4EED" w14:paraId="480CB285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A855449" w14:textId="77777777" w:rsidR="008216E6" w:rsidRDefault="008216E6">
            <w:r>
              <w:t xml:space="preserve">PACK </w:t>
            </w:r>
          </w:p>
          <w:p w14:paraId="36664572" w14:textId="5E351A7B" w:rsidR="003C4EED" w:rsidRDefault="008216E6">
            <w:r>
              <w:t xml:space="preserve">8:30 - 3 </w:t>
            </w:r>
          </w:p>
        </w:tc>
        <w:tc>
          <w:tcPr>
            <w:tcW w:w="1259" w:type="dxa"/>
            <w:tcBorders>
              <w:top w:val="nil"/>
            </w:tcBorders>
          </w:tcPr>
          <w:p w14:paraId="0C8309EC" w14:textId="218C159B" w:rsidR="003C4EED" w:rsidRDefault="003C4EED"/>
        </w:tc>
        <w:tc>
          <w:tcPr>
            <w:tcW w:w="1259" w:type="dxa"/>
            <w:tcBorders>
              <w:top w:val="nil"/>
            </w:tcBorders>
          </w:tcPr>
          <w:p w14:paraId="1A205E9B" w14:textId="19BF4556" w:rsidR="008216E6" w:rsidRDefault="008216E6" w:rsidP="008216E6"/>
        </w:tc>
        <w:tc>
          <w:tcPr>
            <w:tcW w:w="1260" w:type="dxa"/>
            <w:tcBorders>
              <w:top w:val="nil"/>
            </w:tcBorders>
          </w:tcPr>
          <w:p w14:paraId="6D0F3217" w14:textId="77777777" w:rsidR="008216E6" w:rsidRDefault="008216E6"/>
          <w:p w14:paraId="66DA18CD" w14:textId="428A2ED5" w:rsidR="008216E6" w:rsidRDefault="008216E6"/>
        </w:tc>
        <w:tc>
          <w:tcPr>
            <w:tcW w:w="1259" w:type="dxa"/>
            <w:tcBorders>
              <w:top w:val="nil"/>
            </w:tcBorders>
          </w:tcPr>
          <w:p w14:paraId="57F66F07" w14:textId="1625B1EE" w:rsidR="008216E6" w:rsidRDefault="008216E6"/>
        </w:tc>
        <w:tc>
          <w:tcPr>
            <w:tcW w:w="1259" w:type="dxa"/>
            <w:tcBorders>
              <w:top w:val="nil"/>
            </w:tcBorders>
          </w:tcPr>
          <w:p w14:paraId="240E315E" w14:textId="77777777" w:rsidR="003C4EED" w:rsidRDefault="003C4EED"/>
        </w:tc>
        <w:tc>
          <w:tcPr>
            <w:tcW w:w="1260" w:type="dxa"/>
            <w:tcBorders>
              <w:top w:val="nil"/>
            </w:tcBorders>
          </w:tcPr>
          <w:p w14:paraId="4F88A41C" w14:textId="77777777" w:rsidR="003C4EED" w:rsidRDefault="003C4EED"/>
        </w:tc>
      </w:tr>
    </w:tbl>
    <w:p w14:paraId="2A2964D2" w14:textId="77777777" w:rsidR="003C4EED" w:rsidRDefault="00B33D9E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3C4EED" w14:paraId="508915BE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10D913A" w14:textId="77777777" w:rsidR="003C4EED" w:rsidRDefault="003C4EED"/>
        </w:tc>
      </w:tr>
      <w:tr w:rsidR="003C4EED" w14:paraId="3DA57EB1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613F24A" w14:textId="77777777" w:rsidR="003C4EED" w:rsidRDefault="00B33D9E">
            <w:pPr>
              <w:pStyle w:val="Month"/>
            </w:pPr>
            <w:r>
              <w:lastRenderedPageBreak/>
              <w:t>December</w:t>
            </w:r>
          </w:p>
        </w:tc>
        <w:tc>
          <w:tcPr>
            <w:tcW w:w="4438" w:type="dxa"/>
            <w:gridSpan w:val="2"/>
          </w:tcPr>
          <w:p w14:paraId="3642D9AC" w14:textId="77777777" w:rsidR="003C4EED" w:rsidRDefault="009377A5" w:rsidP="00441D1E">
            <w:pPr>
              <w:pStyle w:val="Year"/>
            </w:pPr>
            <w:r>
              <w:t>2020</w:t>
            </w:r>
          </w:p>
        </w:tc>
      </w:tr>
    </w:tbl>
    <w:p w14:paraId="10FA12A9" w14:textId="77777777" w:rsidR="003C4EED" w:rsidRDefault="003C4EED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0"/>
        <w:gridCol w:w="1261"/>
        <w:gridCol w:w="1260"/>
        <w:gridCol w:w="1261"/>
        <w:gridCol w:w="1260"/>
        <w:gridCol w:w="1261"/>
        <w:gridCol w:w="1261"/>
      </w:tblGrid>
      <w:tr w:rsidR="003C4EED" w14:paraId="0039EBE2" w14:textId="77777777">
        <w:trPr>
          <w:cantSplit/>
          <w:trHeight w:hRule="exact" w:val="274"/>
        </w:trPr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AAA65F" w14:textId="77777777"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BD8792" w14:textId="77777777"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06A595" w14:textId="77777777"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D0B3228" w14:textId="77777777"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8FD7A9" w14:textId="77777777"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5151E7" w14:textId="77777777"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8BFC6C9" w14:textId="77777777" w:rsidR="003C4EED" w:rsidRDefault="00B33D9E">
            <w:pPr>
              <w:pStyle w:val="Day"/>
            </w:pPr>
            <w:r>
              <w:t>Sunday</w:t>
            </w:r>
          </w:p>
        </w:tc>
      </w:tr>
      <w:tr w:rsidR="00086E00" w14:paraId="00BCE747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91AEEEE" w14:textId="77777777" w:rsidR="00086E00" w:rsidRDefault="008C331D" w:rsidP="00604913">
            <w:pPr>
              <w:pStyle w:val="Off-MonthDate"/>
            </w:pPr>
            <w: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94CF249" w14:textId="77777777" w:rsidR="00086E00" w:rsidRDefault="008C331D" w:rsidP="008C331D">
            <w:pPr>
              <w:pStyle w:val="Date"/>
            </w:pPr>
            <w:r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7F7A9DF" w14:textId="77777777" w:rsidR="00086E00" w:rsidRDefault="008C331D" w:rsidP="008C331D">
            <w:pPr>
              <w:pStyle w:val="Date"/>
            </w:pPr>
            <w: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33C9133" w14:textId="77777777" w:rsidR="00086E00" w:rsidRDefault="008C331D" w:rsidP="008C331D">
            <w:pPr>
              <w:pStyle w:val="Date"/>
            </w:pPr>
            <w:r>
              <w:t>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59B2C6B" w14:textId="77777777" w:rsidR="00086E00" w:rsidRDefault="008C331D" w:rsidP="008C331D">
            <w:pPr>
              <w:pStyle w:val="Date"/>
            </w:pPr>
            <w: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D03C503" w14:textId="77777777" w:rsidR="00086E00" w:rsidRDefault="008C331D" w:rsidP="008C331D">
            <w:pPr>
              <w:pStyle w:val="Date"/>
            </w:pPr>
            <w: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4A9CA27" w14:textId="77777777" w:rsidR="00086E00" w:rsidRDefault="008C331D" w:rsidP="00604913">
            <w:pPr>
              <w:pStyle w:val="Date"/>
            </w:pPr>
            <w:r>
              <w:t>6</w:t>
            </w:r>
          </w:p>
        </w:tc>
      </w:tr>
      <w:tr w:rsidR="003C4EED" w14:paraId="184E7145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A014F9B" w14:textId="77777777"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050A8AB4" w14:textId="77777777" w:rsidR="003C4EED" w:rsidRDefault="008216E6">
            <w:r>
              <w:t xml:space="preserve">PACK </w:t>
            </w:r>
          </w:p>
          <w:p w14:paraId="5984491F" w14:textId="74AEB81A" w:rsidR="008216E6" w:rsidRDefault="008216E6">
            <w:r>
              <w:t>8:30 – 3</w:t>
            </w:r>
          </w:p>
          <w:p w14:paraId="566FADEA" w14:textId="77777777" w:rsidR="008216E6" w:rsidRDefault="008216E6"/>
          <w:p w14:paraId="4F57CBB8" w14:textId="368BEC3F" w:rsidR="008216E6" w:rsidRDefault="008216E6">
            <w:r>
              <w:t xml:space="preserve">Pickup 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7E1B0D8" w14:textId="77777777" w:rsidR="003C4EED" w:rsidRDefault="008216E6">
            <w:r>
              <w:t xml:space="preserve">PACK </w:t>
            </w:r>
          </w:p>
          <w:p w14:paraId="546C8840" w14:textId="27C76299" w:rsidR="008216E6" w:rsidRDefault="008216E6">
            <w:r>
              <w:t>8:30 – 3</w:t>
            </w:r>
          </w:p>
          <w:p w14:paraId="5330420B" w14:textId="15798B46" w:rsidR="008216E6" w:rsidRDefault="008216E6">
            <w:r>
              <w:t>Final pickup</w:t>
            </w:r>
          </w:p>
          <w:p w14:paraId="762F320C" w14:textId="271E5F06" w:rsidR="008216E6" w:rsidRDefault="008216E6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A8F571F" w14:textId="77777777" w:rsidR="003C4EED" w:rsidRDefault="008216E6">
            <w:r>
              <w:t>PACK</w:t>
            </w:r>
          </w:p>
          <w:p w14:paraId="6F03DC5F" w14:textId="218C1E4D" w:rsidR="008216E6" w:rsidRDefault="008216E6">
            <w:r>
              <w:t>8:30 – 3</w:t>
            </w:r>
          </w:p>
          <w:p w14:paraId="0B9FFF42" w14:textId="7A565671" w:rsidR="008216E6" w:rsidRDefault="008216E6">
            <w:r>
              <w:t>distribute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836B9BB" w14:textId="77777777" w:rsidR="003C4EED" w:rsidRDefault="008216E6">
            <w:r>
              <w:t>PACK</w:t>
            </w:r>
          </w:p>
          <w:p w14:paraId="628DD76A" w14:textId="3BF572B6" w:rsidR="008216E6" w:rsidRDefault="008216E6">
            <w:r>
              <w:t>8:30 – 3</w:t>
            </w:r>
          </w:p>
          <w:p w14:paraId="1410350F" w14:textId="32708431" w:rsidR="008216E6" w:rsidRDefault="008216E6">
            <w:r>
              <w:t>distribute</w:t>
            </w: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CD04F20" w14:textId="77777777"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E784DD2" w14:textId="77777777" w:rsidR="003C4EED" w:rsidRDefault="003C4EED"/>
        </w:tc>
      </w:tr>
      <w:tr w:rsidR="003C4EED" w14:paraId="7410D18D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45C20D6" w14:textId="77777777" w:rsidR="003C4EED" w:rsidRDefault="008C331D">
            <w:pPr>
              <w:pStyle w:val="Date"/>
            </w:pPr>
            <w:r>
              <w:t>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D647122" w14:textId="77777777" w:rsidR="003C4EED" w:rsidRDefault="008C331D">
            <w:pPr>
              <w:pStyle w:val="Date"/>
            </w:pPr>
            <w:r>
              <w:t>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154F275" w14:textId="77777777" w:rsidR="003C4EED" w:rsidRDefault="008C331D">
            <w:pPr>
              <w:pStyle w:val="Date"/>
            </w:pPr>
            <w: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2E62276" w14:textId="77777777" w:rsidR="003C4EED" w:rsidRDefault="008C331D">
            <w:pPr>
              <w:pStyle w:val="Date"/>
            </w:pPr>
            <w: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41C4C5EF" w14:textId="77777777" w:rsidR="003C4EED" w:rsidRDefault="008C331D">
            <w:pPr>
              <w:pStyle w:val="Date"/>
            </w:pPr>
            <w:r>
              <w:t>11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4EA4897" w14:textId="77777777" w:rsidR="003C4EED" w:rsidRDefault="008C331D">
            <w:pPr>
              <w:pStyle w:val="Date"/>
            </w:pPr>
            <w: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1AEF9416" w14:textId="77777777" w:rsidR="003C4EED" w:rsidRDefault="008C331D">
            <w:pPr>
              <w:pStyle w:val="Date"/>
            </w:pPr>
            <w:r>
              <w:t>13</w:t>
            </w:r>
          </w:p>
        </w:tc>
      </w:tr>
      <w:tr w:rsidR="003C4EED" w14:paraId="61392437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00ECB2A" w14:textId="77777777" w:rsidR="003C4EED" w:rsidRDefault="008216E6">
            <w:r>
              <w:t>PACK</w:t>
            </w:r>
          </w:p>
          <w:p w14:paraId="504042F9" w14:textId="1EA76CB4" w:rsidR="008216E6" w:rsidRDefault="008216E6">
            <w:r>
              <w:t>8:30 – 3</w:t>
            </w:r>
          </w:p>
          <w:p w14:paraId="44440BF4" w14:textId="1B3D088C" w:rsidR="008216E6" w:rsidRDefault="008216E6">
            <w:r>
              <w:t>distribute</w:t>
            </w: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7003BAF" w14:textId="77777777" w:rsidR="003C4EED" w:rsidRDefault="008216E6">
            <w:r>
              <w:t>PACK</w:t>
            </w:r>
          </w:p>
          <w:p w14:paraId="6B24DED9" w14:textId="367886A8" w:rsidR="008216E6" w:rsidRDefault="008216E6">
            <w:r>
              <w:t>8:30 – 3</w:t>
            </w:r>
          </w:p>
          <w:p w14:paraId="018B61B1" w14:textId="5DA81EC9" w:rsidR="008216E6" w:rsidRDefault="008216E6">
            <w:r>
              <w:t>distribute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9EFB683" w14:textId="77777777" w:rsidR="003C4EED" w:rsidRDefault="008216E6">
            <w:r>
              <w:t xml:space="preserve">PACK </w:t>
            </w:r>
          </w:p>
          <w:p w14:paraId="5CC6D182" w14:textId="77777777" w:rsidR="008216E6" w:rsidRDefault="008216E6">
            <w:r>
              <w:t>8:30 -3</w:t>
            </w:r>
          </w:p>
          <w:p w14:paraId="5B2F72CE" w14:textId="68AA4CCB" w:rsidR="008216E6" w:rsidRDefault="008216E6">
            <w:r>
              <w:t>Distribute</w:t>
            </w: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33BF39C" w14:textId="77777777" w:rsidR="003C4EED" w:rsidRDefault="008216E6">
            <w:r>
              <w:t>PACK</w:t>
            </w:r>
          </w:p>
          <w:p w14:paraId="1D9615F0" w14:textId="6C0DC065" w:rsidR="008216E6" w:rsidRDefault="008216E6">
            <w:r>
              <w:t>8:30 – 3</w:t>
            </w:r>
          </w:p>
          <w:p w14:paraId="465428D2" w14:textId="4E4408A1" w:rsidR="008216E6" w:rsidRDefault="008216E6">
            <w:r>
              <w:t>Distribute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77F55A1" w14:textId="77777777" w:rsidR="003C4EED" w:rsidRDefault="008216E6">
            <w:r>
              <w:t xml:space="preserve">PACK </w:t>
            </w:r>
          </w:p>
          <w:p w14:paraId="64B328C4" w14:textId="6FBF1E9B" w:rsidR="008216E6" w:rsidRDefault="008216E6">
            <w:r>
              <w:t>8:30 – 3</w:t>
            </w:r>
          </w:p>
          <w:p w14:paraId="25AED961" w14:textId="536F075B" w:rsidR="008216E6" w:rsidRDefault="008216E6">
            <w:r>
              <w:t>Distribute</w:t>
            </w: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FD636F4" w14:textId="77777777"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8070AE1" w14:textId="77777777" w:rsidR="003C4EED" w:rsidRDefault="003C4EED"/>
        </w:tc>
      </w:tr>
      <w:tr w:rsidR="003C4EED" w14:paraId="3539E751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82F40F2" w14:textId="77777777" w:rsidR="003C4EED" w:rsidRDefault="008C331D">
            <w:pPr>
              <w:pStyle w:val="Date"/>
            </w:pPr>
            <w:r>
              <w:t>14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7DB847D" w14:textId="77777777" w:rsidR="003C4EED" w:rsidRDefault="008C331D">
            <w:pPr>
              <w:pStyle w:val="Date"/>
            </w:pPr>
            <w:r>
              <w:t>15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B76A3ED" w14:textId="77777777" w:rsidR="003C4EED" w:rsidRDefault="008C331D">
            <w:pPr>
              <w:pStyle w:val="Date"/>
            </w:pPr>
            <w:r>
              <w:t>16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17B7FF5" w14:textId="77777777" w:rsidR="003C4EED" w:rsidRDefault="008C331D">
            <w:pPr>
              <w:pStyle w:val="Date"/>
            </w:pPr>
            <w:r>
              <w:t>17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9E8B113" w14:textId="77777777" w:rsidR="003C4EED" w:rsidRDefault="008C331D">
            <w:pPr>
              <w:pStyle w:val="Date"/>
            </w:pPr>
            <w:r>
              <w:t>18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EDDDBED" w14:textId="77777777" w:rsidR="003C4EED" w:rsidRDefault="008C331D">
            <w:pPr>
              <w:pStyle w:val="Date"/>
            </w:pPr>
            <w: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04AEB83" w14:textId="77777777" w:rsidR="003C4EED" w:rsidRDefault="008C331D">
            <w:pPr>
              <w:pStyle w:val="Date"/>
            </w:pPr>
            <w:r>
              <w:t>20</w:t>
            </w:r>
          </w:p>
        </w:tc>
      </w:tr>
      <w:tr w:rsidR="003C4EED" w14:paraId="5BAEA908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96BE964" w14:textId="77777777"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092B457" w14:textId="77777777" w:rsidR="003C4EED" w:rsidRDefault="008216E6">
            <w:r>
              <w:t>Sponsored drop off</w:t>
            </w:r>
          </w:p>
          <w:p w14:paraId="0BE56870" w14:textId="1CAC2917" w:rsidR="00AE24FE" w:rsidRDefault="00AE24FE">
            <w:r>
              <w:t>11 - 2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AE4529F" w14:textId="78C021E2" w:rsidR="003C4EED" w:rsidRDefault="008216E6">
            <w:r>
              <w:t>Move bags</w:t>
            </w: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66F6F54" w14:textId="77777777" w:rsidR="003C4EED" w:rsidRDefault="008216E6">
            <w:r>
              <w:t xml:space="preserve">Sponsored pick up </w:t>
            </w:r>
          </w:p>
          <w:p w14:paraId="0B1366A2" w14:textId="3FF4A4B9" w:rsidR="008216E6" w:rsidRDefault="00AE24FE">
            <w:r>
              <w:t xml:space="preserve">2- 5:30 </w:t>
            </w:r>
          </w:p>
          <w:p w14:paraId="244297F9" w14:textId="60979DBD" w:rsidR="008216E6" w:rsidRDefault="008216E6">
            <w:r>
              <w:t>Move bags</w:t>
            </w: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9CCE8D3" w14:textId="51E3AF85" w:rsidR="003C4EED" w:rsidRDefault="008216E6">
            <w:r>
              <w:t>Move bags</w:t>
            </w: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DDAD45E" w14:textId="77777777" w:rsidR="003C4EED" w:rsidRDefault="008216E6">
            <w:r>
              <w:t xml:space="preserve">Distribution </w:t>
            </w:r>
          </w:p>
          <w:p w14:paraId="350CB76D" w14:textId="45F3A54B" w:rsidR="008216E6" w:rsidRDefault="008216E6">
            <w:r>
              <w:t>9 -1</w:t>
            </w: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3E5A318" w14:textId="77777777" w:rsidR="003C4EED" w:rsidRDefault="003C4EED"/>
        </w:tc>
      </w:tr>
      <w:tr w:rsidR="003C4EED" w14:paraId="7D6730A9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6978586" w14:textId="77777777" w:rsidR="003C4EED" w:rsidRDefault="008C331D">
            <w:pPr>
              <w:pStyle w:val="Date"/>
            </w:pPr>
            <w:r>
              <w:t>21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DEA5BEB" w14:textId="77777777" w:rsidR="003C4EED" w:rsidRDefault="008C331D">
            <w:pPr>
              <w:pStyle w:val="Date"/>
            </w:pPr>
            <w:r>
              <w:t>22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2D511F9" w14:textId="77777777" w:rsidR="003C4EED" w:rsidRDefault="008C331D">
            <w:pPr>
              <w:pStyle w:val="Date"/>
            </w:pPr>
            <w:r>
              <w:t>23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31F61DC" w14:textId="77777777" w:rsidR="003C4EED" w:rsidRDefault="008C331D">
            <w:pPr>
              <w:pStyle w:val="Date"/>
            </w:pPr>
            <w:r>
              <w:t>24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5FA1E0D" w14:textId="77777777" w:rsidR="003C4EED" w:rsidRDefault="008C331D">
            <w:pPr>
              <w:pStyle w:val="Date"/>
            </w:pPr>
            <w:r>
              <w:t>25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75F8634" w14:textId="77777777" w:rsidR="003C4EED" w:rsidRDefault="008C331D">
            <w:pPr>
              <w:pStyle w:val="Date"/>
            </w:pPr>
            <w: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6AC5C8B" w14:textId="77777777" w:rsidR="003C4EED" w:rsidRDefault="008C331D">
            <w:pPr>
              <w:pStyle w:val="Date"/>
            </w:pPr>
            <w:r>
              <w:t>27</w:t>
            </w:r>
          </w:p>
        </w:tc>
      </w:tr>
      <w:tr w:rsidR="003C4EED" w14:paraId="008AA72C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0A29AF50" w14:textId="714EBDF9" w:rsidR="003C4EED" w:rsidRDefault="008216E6">
            <w:r>
              <w:t>8:30 – 1</w:t>
            </w:r>
          </w:p>
          <w:p w14:paraId="60DAE738" w14:textId="77777777" w:rsidR="008216E6" w:rsidRDefault="008216E6">
            <w:r>
              <w:t>Final distribution</w:t>
            </w:r>
          </w:p>
          <w:p w14:paraId="1A80C0B7" w14:textId="77777777" w:rsidR="008216E6" w:rsidRDefault="008216E6"/>
          <w:p w14:paraId="7AC2C05F" w14:textId="2DBB3F13" w:rsidR="008216E6" w:rsidRDefault="008216E6">
            <w:r>
              <w:t xml:space="preserve">Pack </w:t>
            </w: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C5AFBD1" w14:textId="77777777"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97B4BC7" w14:textId="77777777"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A16FCBE" w14:textId="77777777"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EEACAA2" w14:textId="77777777"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06C78E0" w14:textId="77777777"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C6602EA" w14:textId="77777777" w:rsidR="003C4EED" w:rsidRDefault="003C4EED"/>
        </w:tc>
      </w:tr>
      <w:tr w:rsidR="003C4EED" w14:paraId="0F253930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23C067E" w14:textId="77777777" w:rsidR="003C4EED" w:rsidRDefault="00B33D9E">
            <w:pPr>
              <w:pStyle w:val="Date"/>
            </w:pPr>
            <w:r>
              <w:t>2</w:t>
            </w:r>
            <w:r w:rsidR="008C331D">
              <w:t>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33D202DE" w14:textId="77777777" w:rsidR="003C4EED" w:rsidRDefault="008C331D">
            <w:pPr>
              <w:pStyle w:val="Date"/>
            </w:pPr>
            <w: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AC4BD97" w14:textId="77777777" w:rsidR="003C4EED" w:rsidRDefault="008C331D">
            <w:pPr>
              <w:pStyle w:val="Date"/>
            </w:pPr>
            <w: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8AA1384" w14:textId="77777777" w:rsidR="003C4EED" w:rsidRDefault="008C331D">
            <w:pPr>
              <w:pStyle w:val="Date"/>
            </w:pPr>
            <w: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FBB5144" w14:textId="77777777" w:rsidR="003C4EED" w:rsidRDefault="008C331D" w:rsidP="008C331D">
            <w:pPr>
              <w:pStyle w:val="Off-MonthDate"/>
            </w:pPr>
            <w: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029A53F" w14:textId="77777777" w:rsidR="003C4EED" w:rsidRDefault="008C331D" w:rsidP="008C331D">
            <w:pPr>
              <w:pStyle w:val="Off-MonthDate"/>
            </w:pPr>
            <w: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8B5525A" w14:textId="77777777" w:rsidR="003C4EED" w:rsidRDefault="008C331D" w:rsidP="008C331D">
            <w:pPr>
              <w:pStyle w:val="Off-MonthDate"/>
            </w:pPr>
            <w:r>
              <w:t>3</w:t>
            </w:r>
          </w:p>
        </w:tc>
      </w:tr>
      <w:tr w:rsidR="003C4EED" w14:paraId="7DDC2611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20FAEE5" w14:textId="77777777"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4EB55378" w14:textId="77777777"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D4FF8FD" w14:textId="77777777"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200FC5F3" w14:textId="77777777"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1829AC0F" w14:textId="77777777"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1BA7872" w14:textId="77777777"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39AB5B59" w14:textId="77777777" w:rsidR="003C4EED" w:rsidRDefault="003C4EED"/>
        </w:tc>
      </w:tr>
      <w:tr w:rsidR="003C4EED" w14:paraId="482EC6C7" w14:textId="77777777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1AD57FC" w14:textId="77777777" w:rsidR="003C4EED" w:rsidRDefault="008C331D" w:rsidP="008C331D">
            <w:pPr>
              <w:pStyle w:val="Off-MonthDate"/>
            </w:pPr>
            <w: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7215111F" w14:textId="77777777" w:rsidR="003C4EED" w:rsidRDefault="008C331D" w:rsidP="008C331D">
            <w:pPr>
              <w:pStyle w:val="Off-MonthDate"/>
            </w:pPr>
            <w: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2D3EC368" w14:textId="77777777" w:rsidR="003C4EED" w:rsidRDefault="008C331D">
            <w:pPr>
              <w:pStyle w:val="Off-MonthDate"/>
            </w:pPr>
            <w: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DB41F9" w14:textId="77777777" w:rsidR="003C4EED" w:rsidRDefault="008C331D">
            <w:pPr>
              <w:pStyle w:val="Off-MonthDate"/>
            </w:pPr>
            <w: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57EDB75" w14:textId="77777777" w:rsidR="003C4EED" w:rsidRDefault="008C331D">
            <w:pPr>
              <w:pStyle w:val="Off-MonthDate"/>
            </w:pPr>
            <w:r>
              <w:t>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6EB5BD7D" w14:textId="77777777" w:rsidR="003C4EED" w:rsidRDefault="008C331D">
            <w:pPr>
              <w:pStyle w:val="Off-MonthDate"/>
            </w:pPr>
            <w: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D336822" w14:textId="77777777" w:rsidR="003C4EED" w:rsidRDefault="008C331D">
            <w:pPr>
              <w:pStyle w:val="Off-MonthDate"/>
            </w:pPr>
            <w:r>
              <w:t>10</w:t>
            </w:r>
          </w:p>
        </w:tc>
      </w:tr>
      <w:tr w:rsidR="003C4EED" w14:paraId="67871A47" w14:textId="77777777">
        <w:trPr>
          <w:cantSplit/>
          <w:trHeight w:hRule="exact" w:val="1224"/>
        </w:trPr>
        <w:tc>
          <w:tcPr>
            <w:tcW w:w="1260" w:type="dxa"/>
            <w:tcBorders>
              <w:top w:val="nil"/>
            </w:tcBorders>
          </w:tcPr>
          <w:p w14:paraId="458CA5BF" w14:textId="77777777" w:rsidR="003C4EED" w:rsidRDefault="003C4EED"/>
        </w:tc>
        <w:tc>
          <w:tcPr>
            <w:tcW w:w="1261" w:type="dxa"/>
            <w:tcBorders>
              <w:top w:val="nil"/>
            </w:tcBorders>
          </w:tcPr>
          <w:p w14:paraId="3FBF67FA" w14:textId="77777777" w:rsidR="003C4EED" w:rsidRDefault="003C4EED"/>
        </w:tc>
        <w:tc>
          <w:tcPr>
            <w:tcW w:w="1260" w:type="dxa"/>
            <w:tcBorders>
              <w:top w:val="nil"/>
            </w:tcBorders>
          </w:tcPr>
          <w:p w14:paraId="2D04C8A0" w14:textId="77777777" w:rsidR="003C4EED" w:rsidRDefault="003C4EED"/>
        </w:tc>
        <w:tc>
          <w:tcPr>
            <w:tcW w:w="1261" w:type="dxa"/>
            <w:tcBorders>
              <w:top w:val="nil"/>
            </w:tcBorders>
          </w:tcPr>
          <w:p w14:paraId="2B915DB2" w14:textId="77777777" w:rsidR="003C4EED" w:rsidRDefault="003C4EED"/>
        </w:tc>
        <w:tc>
          <w:tcPr>
            <w:tcW w:w="1260" w:type="dxa"/>
            <w:tcBorders>
              <w:top w:val="nil"/>
            </w:tcBorders>
          </w:tcPr>
          <w:p w14:paraId="02C438A7" w14:textId="77777777" w:rsidR="003C4EED" w:rsidRDefault="003C4EED"/>
        </w:tc>
        <w:tc>
          <w:tcPr>
            <w:tcW w:w="1261" w:type="dxa"/>
            <w:tcBorders>
              <w:top w:val="nil"/>
            </w:tcBorders>
          </w:tcPr>
          <w:p w14:paraId="3CBE20FB" w14:textId="77777777" w:rsidR="003C4EED" w:rsidRDefault="003C4EED"/>
        </w:tc>
        <w:tc>
          <w:tcPr>
            <w:tcW w:w="1261" w:type="dxa"/>
            <w:tcBorders>
              <w:top w:val="nil"/>
            </w:tcBorders>
          </w:tcPr>
          <w:p w14:paraId="65040D82" w14:textId="77777777" w:rsidR="003C4EED" w:rsidRDefault="003C4EED"/>
        </w:tc>
      </w:tr>
    </w:tbl>
    <w:p w14:paraId="4507FEC4" w14:textId="77777777" w:rsidR="003C4EED" w:rsidRDefault="00B33D9E">
      <w:pPr>
        <w:pStyle w:val="Heading1"/>
      </w:pPr>
      <w:r>
        <w:t>Notes: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200"/>
      </w:tblGrid>
      <w:tr w:rsidR="003C4EED" w14:paraId="5C67DAFB" w14:textId="77777777">
        <w:trPr>
          <w:cantSplit/>
          <w:trHeight w:hRule="exact" w:val="1800"/>
        </w:trPr>
        <w:tc>
          <w:tcPr>
            <w:tcW w:w="7200" w:type="dxa"/>
          </w:tcPr>
          <w:p w14:paraId="5EC59166" w14:textId="77777777" w:rsidR="003C4EED" w:rsidRDefault="003C4EED"/>
        </w:tc>
      </w:tr>
    </w:tbl>
    <w:p w14:paraId="1748C2BA" w14:textId="77777777" w:rsidR="003C4EED" w:rsidRDefault="003C4EED" w:rsidP="00F03DE4">
      <w:pPr>
        <w:pStyle w:val="NoSpacing"/>
      </w:pPr>
    </w:p>
    <w:sectPr w:rsidR="003C4EED">
      <w:footerReference w:type="default" r:id="rId8"/>
      <w:pgSz w:w="12240" w:h="15840"/>
      <w:pgMar w:top="1080" w:right="1800" w:bottom="720" w:left="155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987DA" w14:textId="77777777" w:rsidR="00B508E7" w:rsidRDefault="00B508E7">
      <w:pPr>
        <w:spacing w:after="0"/>
      </w:pPr>
      <w:r>
        <w:separator/>
      </w:r>
    </w:p>
  </w:endnote>
  <w:endnote w:type="continuationSeparator" w:id="0">
    <w:p w14:paraId="3594F234" w14:textId="77777777" w:rsidR="00B508E7" w:rsidRDefault="00B508E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81B3E0" w14:textId="77777777" w:rsidR="008216E6" w:rsidRDefault="008216E6">
    <w:pPr>
      <w:pStyle w:val="Foot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9BC8A9E" wp14:editId="211E9589">
              <wp:simplePos x="99060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10058400"/>
              <wp:effectExtent l="0" t="0" r="0" b="0"/>
              <wp:wrapNone/>
              <wp:docPr id="38" name="Group 37" title="Background desig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u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2D0B5B6" id="Group 37" o:spid="_x0000_s1026" alt="Title: Background design" style="position:absolute;margin-left:560.8pt;margin-top:0;width:612pt;height:11in;z-index:-251658240;mso-position-horizontal:right;mso-position-horizontal-relative:page;mso-position-vertical:top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">
              <v:rect id="Rectangle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oup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oup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reeform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reeform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reeform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oup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reeform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reeform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reeform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reeform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reeform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reeform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reeform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reeform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4784C1" w14:textId="77777777" w:rsidR="00B508E7" w:rsidRDefault="00B508E7">
      <w:pPr>
        <w:spacing w:after="0"/>
      </w:pPr>
      <w:r>
        <w:separator/>
      </w:r>
    </w:p>
  </w:footnote>
  <w:footnote w:type="continuationSeparator" w:id="0">
    <w:p w14:paraId="7C22CF3C" w14:textId="77777777" w:rsidR="00B508E7" w:rsidRDefault="00B508E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6E6"/>
    <w:rsid w:val="00007A16"/>
    <w:rsid w:val="00021FCE"/>
    <w:rsid w:val="00022C79"/>
    <w:rsid w:val="00033DC7"/>
    <w:rsid w:val="0003440D"/>
    <w:rsid w:val="00084685"/>
    <w:rsid w:val="00086E00"/>
    <w:rsid w:val="00173E5E"/>
    <w:rsid w:val="001B191D"/>
    <w:rsid w:val="001E7394"/>
    <w:rsid w:val="00225F07"/>
    <w:rsid w:val="002931FE"/>
    <w:rsid w:val="002D3560"/>
    <w:rsid w:val="002D67E0"/>
    <w:rsid w:val="002F364D"/>
    <w:rsid w:val="0033522F"/>
    <w:rsid w:val="00343D60"/>
    <w:rsid w:val="00396715"/>
    <w:rsid w:val="003A51B6"/>
    <w:rsid w:val="003B5AE2"/>
    <w:rsid w:val="003C4EED"/>
    <w:rsid w:val="003E57D9"/>
    <w:rsid w:val="00441D1E"/>
    <w:rsid w:val="004528FA"/>
    <w:rsid w:val="00492278"/>
    <w:rsid w:val="004A6F2E"/>
    <w:rsid w:val="00507E90"/>
    <w:rsid w:val="00526504"/>
    <w:rsid w:val="00535BE7"/>
    <w:rsid w:val="00560C10"/>
    <w:rsid w:val="00562354"/>
    <w:rsid w:val="005B6F86"/>
    <w:rsid w:val="005F5BC2"/>
    <w:rsid w:val="00604913"/>
    <w:rsid w:val="00615A96"/>
    <w:rsid w:val="00673146"/>
    <w:rsid w:val="00690B17"/>
    <w:rsid w:val="006E10D3"/>
    <w:rsid w:val="00725EDC"/>
    <w:rsid w:val="0073639B"/>
    <w:rsid w:val="00777297"/>
    <w:rsid w:val="007E662A"/>
    <w:rsid w:val="007F4C42"/>
    <w:rsid w:val="007F4DD5"/>
    <w:rsid w:val="008216E6"/>
    <w:rsid w:val="00841525"/>
    <w:rsid w:val="00844F01"/>
    <w:rsid w:val="00872AB6"/>
    <w:rsid w:val="00873793"/>
    <w:rsid w:val="008C331D"/>
    <w:rsid w:val="009012D8"/>
    <w:rsid w:val="009377A5"/>
    <w:rsid w:val="00995531"/>
    <w:rsid w:val="00A04496"/>
    <w:rsid w:val="00A34F14"/>
    <w:rsid w:val="00A3665A"/>
    <w:rsid w:val="00A474E2"/>
    <w:rsid w:val="00A505DB"/>
    <w:rsid w:val="00AE24FE"/>
    <w:rsid w:val="00B11D20"/>
    <w:rsid w:val="00B33D9E"/>
    <w:rsid w:val="00B4060C"/>
    <w:rsid w:val="00B508E7"/>
    <w:rsid w:val="00BD447D"/>
    <w:rsid w:val="00BD4D1A"/>
    <w:rsid w:val="00BD7DF4"/>
    <w:rsid w:val="00C53D13"/>
    <w:rsid w:val="00C61ECC"/>
    <w:rsid w:val="00CC2E22"/>
    <w:rsid w:val="00DB5944"/>
    <w:rsid w:val="00DC60BB"/>
    <w:rsid w:val="00DC6469"/>
    <w:rsid w:val="00E04FCB"/>
    <w:rsid w:val="00E6447A"/>
    <w:rsid w:val="00E74560"/>
    <w:rsid w:val="00E82028"/>
    <w:rsid w:val="00EE440A"/>
    <w:rsid w:val="00F03555"/>
    <w:rsid w:val="00F03DE4"/>
    <w:rsid w:val="00F223FD"/>
    <w:rsid w:val="00F23014"/>
    <w:rsid w:val="00F27743"/>
    <w:rsid w:val="00F559C5"/>
    <w:rsid w:val="00F77978"/>
    <w:rsid w:val="00FA53B4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05AD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en-US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Date" w:uiPriority="2" w:qFormat="1"/>
    <w:lsdException w:name="Note Heading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B5AE2"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th">
    <w:name w:val="Month"/>
    <w:basedOn w:val="Normal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y">
    <w:name w:val="Day"/>
    <w:basedOn w:val="Normal"/>
    <w:uiPriority w:val="4"/>
    <w:qFormat/>
    <w:pPr>
      <w:spacing w:after="60"/>
      <w:jc w:val="center"/>
    </w:pPr>
  </w:style>
  <w:style w:type="paragraph" w:styleId="Date">
    <w:name w:val="Date"/>
    <w:basedOn w:val="Normal"/>
    <w:next w:val="Normal"/>
    <w:link w:val="DateChar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6"/>
    <w:rPr>
      <w:sz w:val="22"/>
      <w:szCs w:val="22"/>
    </w:rPr>
  </w:style>
  <w:style w:type="paragraph" w:customStyle="1" w:styleId="Off-MonthDate">
    <w:name w:val="Off-Month Date"/>
    <w:basedOn w:val="Date"/>
    <w:uiPriority w:val="5"/>
    <w:qFormat/>
    <w:rPr>
      <w:color w:val="BEA388" w:themeColor="accent4" w:themeTint="99"/>
    </w:rPr>
  </w:style>
  <w:style w:type="paragraph" w:styleId="NoSpacing">
    <w:name w:val="No Spacing"/>
    <w:uiPriority w:val="3"/>
    <w:qFormat/>
    <w:pPr>
      <w:spacing w:after="0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223FD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223FD"/>
  </w:style>
  <w:style w:type="paragraph" w:styleId="Footer">
    <w:name w:val="footer"/>
    <w:basedOn w:val="Normal"/>
    <w:link w:val="FooterChar"/>
    <w:uiPriority w:val="99"/>
    <w:unhideWhenUsed/>
    <w:rsid w:val="00F223FD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223FD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364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6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en-US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Date" w:uiPriority="2" w:qFormat="1"/>
    <w:lsdException w:name="Note Heading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B5AE2"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th">
    <w:name w:val="Month"/>
    <w:basedOn w:val="Normal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y">
    <w:name w:val="Day"/>
    <w:basedOn w:val="Normal"/>
    <w:uiPriority w:val="4"/>
    <w:qFormat/>
    <w:pPr>
      <w:spacing w:after="60"/>
      <w:jc w:val="center"/>
    </w:pPr>
  </w:style>
  <w:style w:type="paragraph" w:styleId="Date">
    <w:name w:val="Date"/>
    <w:basedOn w:val="Normal"/>
    <w:next w:val="Normal"/>
    <w:link w:val="DateChar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6"/>
    <w:rPr>
      <w:sz w:val="22"/>
      <w:szCs w:val="22"/>
    </w:rPr>
  </w:style>
  <w:style w:type="paragraph" w:customStyle="1" w:styleId="Off-MonthDate">
    <w:name w:val="Off-Month Date"/>
    <w:basedOn w:val="Date"/>
    <w:uiPriority w:val="5"/>
    <w:qFormat/>
    <w:rPr>
      <w:color w:val="BEA388" w:themeColor="accent4" w:themeTint="99"/>
    </w:rPr>
  </w:style>
  <w:style w:type="paragraph" w:styleId="NoSpacing">
    <w:name w:val="No Spacing"/>
    <w:uiPriority w:val="3"/>
    <w:qFormat/>
    <w:pPr>
      <w:spacing w:after="0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F223FD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223FD"/>
  </w:style>
  <w:style w:type="paragraph" w:styleId="Footer">
    <w:name w:val="footer"/>
    <w:basedOn w:val="Normal"/>
    <w:link w:val="FooterChar"/>
    <w:uiPriority w:val="99"/>
    <w:unhideWhenUsed/>
    <w:rsid w:val="00F223FD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223FD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364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6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lenl\AppData\Roaming\Microsoft\Templates\Hummingbird%2012-month%20calendar%20(Mon-Sun).dotx" TargetMode="External"/></Relationship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932904-6E56-4BD5-845C-4E22BD405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Hummingbird 12-month calendar (Mon-Sun)</Template>
  <TotalTime>0</TotalTime>
  <Pages>2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2020-10-19T13:29:00Z</dcterms:created>
  <dcterms:modified xsi:type="dcterms:W3CDTF">2020-10-19T13:29:00Z</dcterms:modified>
</cp:coreProperties>
</file>